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A97AE" w14:textId="77777777" w:rsidR="00F040E5" w:rsidRDefault="00F040E5" w:rsidP="00896AE3">
      <w:pPr>
        <w:rPr>
          <w:b/>
          <w:u w:val="single"/>
        </w:rPr>
      </w:pPr>
      <w:r>
        <w:rPr>
          <w:b/>
          <w:u w:val="single"/>
        </w:rPr>
        <w:t>Italiaanse aubergine o</w:t>
      </w:r>
      <w:r w:rsidR="00FE7B02">
        <w:rPr>
          <w:b/>
          <w:u w:val="single"/>
        </w:rPr>
        <w:t>venschotel</w:t>
      </w:r>
      <w:r w:rsidR="00F66344" w:rsidRPr="00FE7B02">
        <w:rPr>
          <w:b/>
          <w:u w:val="single"/>
        </w:rPr>
        <w:t xml:space="preserve"> </w:t>
      </w:r>
    </w:p>
    <w:p w14:paraId="2A42CFA7" w14:textId="4F6924F3" w:rsidR="00137221" w:rsidRDefault="00F66344" w:rsidP="00896AE3">
      <w:r w:rsidRPr="00FE7B02">
        <w:rPr>
          <w:b/>
          <w:u w:val="single"/>
        </w:rPr>
        <w:t>voor 4 personen</w:t>
      </w:r>
      <w:r w:rsidR="008A268A" w:rsidRPr="00FE7B02">
        <w:rPr>
          <w:b/>
          <w:u w:val="single"/>
        </w:rPr>
        <w:br/>
      </w:r>
      <w:bookmarkStart w:id="0" w:name="_GoBack"/>
      <w:bookmarkEnd w:id="0"/>
      <w:r w:rsidR="008A268A" w:rsidRPr="00FE7B02">
        <w:rPr>
          <w:b/>
          <w:u w:val="single"/>
        </w:rPr>
        <w:br/>
        <w:t>Benodigdheden</w:t>
      </w:r>
      <w:r w:rsidR="008A268A">
        <w:br/>
        <w:t>500 gram mager rundergehakt</w:t>
      </w:r>
      <w:r w:rsidR="008A268A">
        <w:br/>
        <w:t>1 ui</w:t>
      </w:r>
      <w:r w:rsidR="008A268A">
        <w:br/>
        <w:t>2-3 teentjes knoflook</w:t>
      </w:r>
      <w:r w:rsidR="008A268A">
        <w:br/>
        <w:t>1 aubergine</w:t>
      </w:r>
      <w:r w:rsidR="008A268A">
        <w:br/>
        <w:t>3-4 paprika’s</w:t>
      </w:r>
      <w:r w:rsidR="008A268A">
        <w:br/>
        <w:t>150 – 300 gram wortels</w:t>
      </w:r>
      <w:r w:rsidR="008A268A">
        <w:br/>
        <w:t>4-5 verse tomaten</w:t>
      </w:r>
      <w:r w:rsidR="008A268A">
        <w:br/>
        <w:t>1 blikje tomatenpuree</w:t>
      </w:r>
      <w:r w:rsidR="008A268A">
        <w:br/>
        <w:t>1 blik tomatenblokjes</w:t>
      </w:r>
      <w:r w:rsidR="008A268A">
        <w:br/>
        <w:t>100 gram fetakaas</w:t>
      </w:r>
      <w:r w:rsidR="008A268A">
        <w:br/>
        <w:t>Italiaanse kruiden</w:t>
      </w:r>
      <w:r w:rsidR="008A268A">
        <w:br/>
        <w:t>Olijfolie</w:t>
      </w:r>
    </w:p>
    <w:p w14:paraId="31FE38E7" w14:textId="2DB768B2" w:rsidR="00FE7B02" w:rsidRDefault="00FE7B02" w:rsidP="00896AE3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F0D4766" wp14:editId="1B29E9E2">
            <wp:simplePos x="0" y="0"/>
            <wp:positionH relativeFrom="margin">
              <wp:posOffset>3752850</wp:posOffset>
            </wp:positionH>
            <wp:positionV relativeFrom="paragraph">
              <wp:posOffset>278130</wp:posOffset>
            </wp:positionV>
            <wp:extent cx="2315688" cy="3104623"/>
            <wp:effectExtent l="0" t="0" r="8890" b="635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" b="8182"/>
                    <a:stretch/>
                  </pic:blipFill>
                  <pic:spPr bwMode="auto">
                    <a:xfrm>
                      <a:off x="0" y="0"/>
                      <a:ext cx="2315688" cy="310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2D" w:rsidRPr="0064202D">
        <w:rPr>
          <w:b/>
          <w:u w:val="single"/>
        </w:rPr>
        <w:t>Ter voorbereiding</w:t>
      </w:r>
      <w:r w:rsidR="008A268A">
        <w:br/>
      </w:r>
      <w:r>
        <w:t xml:space="preserve">- </w:t>
      </w:r>
      <w:r w:rsidR="008A268A">
        <w:t>Snij de paprika en de tomaten in blokjes</w:t>
      </w:r>
      <w:r w:rsidR="008A268A">
        <w:br/>
      </w:r>
      <w:r>
        <w:t xml:space="preserve">- </w:t>
      </w:r>
      <w:r w:rsidR="008A268A">
        <w:t>Snij de wortels in plakjes</w:t>
      </w:r>
      <w:r w:rsidR="008A268A">
        <w:br/>
      </w:r>
      <w:r>
        <w:t xml:space="preserve">- </w:t>
      </w:r>
      <w:r w:rsidR="008A268A">
        <w:t>Snipper de ui en knoflook</w:t>
      </w:r>
      <w:r w:rsidR="008A268A">
        <w:br/>
      </w:r>
      <w:r>
        <w:t xml:space="preserve">- </w:t>
      </w:r>
      <w:r w:rsidR="008A268A">
        <w:t>Snij de aubergine in plakken en halveer deze zodat halve cirkels ontstaan</w:t>
      </w:r>
      <w:r w:rsidR="0064202D">
        <w:br/>
      </w:r>
      <w:r w:rsidR="0064202D">
        <w:br/>
      </w:r>
      <w:r w:rsidR="0064202D" w:rsidRPr="0064202D">
        <w:rPr>
          <w:b/>
          <w:u w:val="single"/>
        </w:rPr>
        <w:t>Stap 1</w:t>
      </w:r>
      <w:r w:rsidR="0064202D">
        <w:br/>
        <w:t xml:space="preserve">- Neem een grote </w:t>
      </w:r>
      <w:proofErr w:type="spellStart"/>
      <w:r w:rsidR="0064202D">
        <w:t>wokpan</w:t>
      </w:r>
      <w:proofErr w:type="spellEnd"/>
      <w:r w:rsidR="0064202D">
        <w:t xml:space="preserve"> en voeg hier 3 eetlepels olijfolie aan toe. Voeg hier de wortels, ui en knoflook aan toe en wok deze gedurende 5 minuten, voeg hierna de paprika en de tomaten hier aan toe. </w:t>
      </w:r>
      <w:r w:rsidR="0064202D">
        <w:br/>
        <w:t xml:space="preserve">- Wok/bak het geheel ongeveer 5 minuten en doe vervolgens </w:t>
      </w:r>
      <w:r>
        <w:br/>
        <w:t xml:space="preserve">   </w:t>
      </w:r>
      <w:r w:rsidR="0064202D">
        <w:t xml:space="preserve">het rundergehakt hier bij. </w:t>
      </w:r>
      <w:r w:rsidR="0064202D">
        <w:br/>
        <w:t xml:space="preserve">- Voeg 1 blik tomatenblokjes en 1 blikje tomatenpuree toe en </w:t>
      </w:r>
      <w:r>
        <w:br/>
        <w:t xml:space="preserve">  </w:t>
      </w:r>
      <w:r w:rsidR="0064202D">
        <w:t xml:space="preserve">roer het geheel goed. </w:t>
      </w:r>
      <w:r w:rsidR="0064202D">
        <w:br/>
        <w:t xml:space="preserve">- Gebruik vervolgens (naar smaak) voldoende Italiaanse kruiden </w:t>
      </w:r>
      <w:r>
        <w:br/>
        <w:t xml:space="preserve">  </w:t>
      </w:r>
      <w:r w:rsidR="0064202D">
        <w:t>om het op smaak te brengen.</w:t>
      </w:r>
      <w:r w:rsidR="0064202D">
        <w:br/>
        <w:t>- Wok/bak het geheel tot het gehakt bruin is gekleurd.</w:t>
      </w:r>
      <w:r w:rsidR="0064202D">
        <w:br/>
      </w:r>
    </w:p>
    <w:p w14:paraId="3BAB7DB0" w14:textId="77777777" w:rsidR="00FE7B02" w:rsidRDefault="00FE7B02" w:rsidP="00896AE3"/>
    <w:p w14:paraId="3D01A2C7" w14:textId="77777777" w:rsidR="00FE7B02" w:rsidRDefault="00FE7B02" w:rsidP="00896AE3"/>
    <w:p w14:paraId="02CE896F" w14:textId="77777777" w:rsidR="00FE7B02" w:rsidRDefault="00FE7B02" w:rsidP="00896AE3"/>
    <w:p w14:paraId="487B1255" w14:textId="77777777" w:rsidR="00FE7B02" w:rsidRDefault="00FE7B02" w:rsidP="00896AE3"/>
    <w:p w14:paraId="347B2AC3" w14:textId="77777777" w:rsidR="00FE7B02" w:rsidRDefault="00FE7B02" w:rsidP="00896AE3"/>
    <w:p w14:paraId="7CF320BF" w14:textId="5046C642" w:rsidR="008A268A" w:rsidRDefault="00FE7B02" w:rsidP="00896AE3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A198855" wp14:editId="6F972BC8">
            <wp:simplePos x="0" y="0"/>
            <wp:positionH relativeFrom="column">
              <wp:posOffset>1673513</wp:posOffset>
            </wp:positionH>
            <wp:positionV relativeFrom="paragraph">
              <wp:posOffset>2441048</wp:posOffset>
            </wp:positionV>
            <wp:extent cx="2803525" cy="3906520"/>
            <wp:effectExtent l="0" t="0" r="0" b="0"/>
            <wp:wrapTight wrapText="bothSides">
              <wp:wrapPolygon edited="0">
                <wp:start x="0" y="0"/>
                <wp:lineTo x="0" y="21488"/>
                <wp:lineTo x="21429" y="21488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" b="20576"/>
                    <a:stretch/>
                  </pic:blipFill>
                  <pic:spPr bwMode="auto">
                    <a:xfrm>
                      <a:off x="0" y="0"/>
                      <a:ext cx="2803525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2D">
        <w:br/>
      </w:r>
      <w:r w:rsidR="0064202D" w:rsidRPr="0064202D">
        <w:rPr>
          <w:b/>
          <w:u w:val="single"/>
        </w:rPr>
        <w:t>Stap 2</w:t>
      </w:r>
      <w:r w:rsidR="0064202D">
        <w:rPr>
          <w:b/>
          <w:u w:val="single"/>
        </w:rPr>
        <w:br/>
      </w:r>
      <w:r w:rsidR="0064202D" w:rsidRPr="0064202D">
        <w:t>- Verwarm de oven op 200 graden</w:t>
      </w:r>
      <w:r w:rsidR="0064202D" w:rsidRPr="0064202D">
        <w:br/>
        <w:t xml:space="preserve">- Wanneer het gehakt zo goed als gaar is kan het geheel de </w:t>
      </w:r>
      <w:proofErr w:type="spellStart"/>
      <w:r w:rsidR="0064202D" w:rsidRPr="0064202D">
        <w:t>overschotel</w:t>
      </w:r>
      <w:proofErr w:type="spellEnd"/>
      <w:r w:rsidR="0064202D" w:rsidRPr="0064202D">
        <w:t xml:space="preserve"> ingegoten worden. </w:t>
      </w:r>
      <w:r w:rsidR="0064202D" w:rsidRPr="0064202D">
        <w:br/>
        <w:t>- Steek de aubergine in het gerecht zoals afgebeeld op de foto.</w:t>
      </w:r>
      <w:r w:rsidR="0064202D" w:rsidRPr="0064202D">
        <w:br/>
        <w:t>- Om het af te maken: kruimel de fetakaas gelijkmatig  over het gerecht</w:t>
      </w:r>
      <w:r w:rsidR="0064202D">
        <w:br/>
        <w:t>- Doe de ovenschotel vervolgens voor 20 – 25 minuten in de oven.</w:t>
      </w:r>
      <w:r w:rsidR="0064202D">
        <w:br/>
      </w:r>
      <w:r w:rsidR="0064202D">
        <w:br/>
      </w:r>
      <w:r w:rsidR="0064202D" w:rsidRPr="00FE7B02">
        <w:rPr>
          <w:b/>
        </w:rPr>
        <w:t>Tip:</w:t>
      </w:r>
      <w:r w:rsidR="0064202D">
        <w:t xml:space="preserve"> Je kan dit gerecht met verschillende soorten brood eten, den</w:t>
      </w:r>
      <w:r>
        <w:t xml:space="preserve">k bijvoorbeeld aan Turks brood en </w:t>
      </w:r>
      <w:r w:rsidR="0064202D">
        <w:t xml:space="preserve">pitabrood of bijvoorbeeld een tortilla </w:t>
      </w:r>
      <w:proofErr w:type="spellStart"/>
      <w:r w:rsidR="0064202D">
        <w:t>wrap</w:t>
      </w:r>
      <w:proofErr w:type="spellEnd"/>
      <w:r w:rsidR="0064202D">
        <w:t xml:space="preserve">. </w:t>
      </w:r>
      <w:r>
        <w:br/>
        <w:t>Indien je koolhydraatarm wilt eten laat je het brood weg en geniet je van de ovenschaal zoals deze is.</w:t>
      </w:r>
      <w:r>
        <w:br/>
      </w:r>
      <w:r>
        <w:br/>
        <w:t>Eet smakelijk!</w:t>
      </w:r>
    </w:p>
    <w:p w14:paraId="7D7F0741" w14:textId="5A0A77D0" w:rsidR="00F040E5" w:rsidRDefault="00F040E5" w:rsidP="00896AE3">
      <w:proofErr w:type="spellStart"/>
      <w:r>
        <w:t>Dieetistopsportteam</w:t>
      </w:r>
      <w:proofErr w:type="spellEnd"/>
      <w:r>
        <w:t>;</w:t>
      </w:r>
    </w:p>
    <w:p w14:paraId="5EA33F5A" w14:textId="37C242E7" w:rsidR="00F040E5" w:rsidRPr="0064202D" w:rsidRDefault="00F040E5" w:rsidP="00896AE3">
      <w:r>
        <w:t>Matija Saric</w:t>
      </w:r>
    </w:p>
    <w:sectPr w:rsidR="00F040E5" w:rsidRPr="0064202D" w:rsidSect="000843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AE3"/>
    <w:rsid w:val="00084327"/>
    <w:rsid w:val="00137221"/>
    <w:rsid w:val="0064202D"/>
    <w:rsid w:val="00896AE3"/>
    <w:rsid w:val="008A268A"/>
    <w:rsid w:val="009763F3"/>
    <w:rsid w:val="00F040E5"/>
    <w:rsid w:val="00F66344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87E73"/>
  <w15:chartTrackingRefBased/>
  <w15:docId w15:val="{85ED2B86-7040-432B-B6A3-DF276528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F206D986.dotm</Template>
  <TotalTime>4</TotalTime>
  <Pages>2</Pages>
  <Words>252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Saric</dc:creator>
  <cp:keywords/>
  <dc:description/>
  <cp:lastModifiedBy>DT-755-1</cp:lastModifiedBy>
  <cp:revision>2</cp:revision>
  <dcterms:created xsi:type="dcterms:W3CDTF">2020-04-02T13:09:00Z</dcterms:created>
  <dcterms:modified xsi:type="dcterms:W3CDTF">2020-04-02T13:09:00Z</dcterms:modified>
</cp:coreProperties>
</file>